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华康简标题宋" w:cs="Times New Roman"/>
          <w:sz w:val="44"/>
          <w:szCs w:val="20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20"/>
        </w:rPr>
        <w:t>附件1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2025年度统计专业技术资格考试报名表</w:t>
      </w:r>
    </w:p>
    <w:p>
      <w:pPr>
        <w:rPr>
          <w:rFonts w:hint="default" w:ascii="Times New Roman" w:hAnsi="Times New Roman" w:eastAsia="华康简标题宋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24"/>
        </w:rPr>
        <w:t xml:space="preserve">考试级别：                                 属地名称：       市       区（县）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121"/>
        <w:gridCol w:w="917"/>
        <w:gridCol w:w="343"/>
        <w:gridCol w:w="840"/>
        <w:gridCol w:w="257"/>
        <w:gridCol w:w="498"/>
        <w:gridCol w:w="749"/>
        <w:gridCol w:w="581"/>
        <w:gridCol w:w="730"/>
        <w:gridCol w:w="407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2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毕业时间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年  月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工作年限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限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 有 专 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技 术 资 格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资格取得时间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</w:t>
            </w:r>
          </w:p>
        </w:tc>
        <w:tc>
          <w:tcPr>
            <w:tcW w:w="47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47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邮政编码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考生签字</w:t>
            </w:r>
          </w:p>
        </w:tc>
        <w:tc>
          <w:tcPr>
            <w:tcW w:w="78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本人承诺，以上所填信息及现场资格审查提交的所有材料均真实准确，如有弄虚作假、提供虚假材料等违纪违规行为，本人愿意承担相关处理决定。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确认签字：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2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单位审查意见</w:t>
            </w:r>
          </w:p>
        </w:tc>
        <w:tc>
          <w:tcPr>
            <w:tcW w:w="78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（单位人事部门盖章）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属地统计机构审查意见</w:t>
            </w:r>
          </w:p>
        </w:tc>
        <w:tc>
          <w:tcPr>
            <w:tcW w:w="78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（盖  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年  月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default" w:ascii="Times New Roman" w:hAnsi="Times New Roman" w:eastAsia="黑体" w:cs="Times New Roman"/>
          <w:sz w:val="32"/>
          <w:szCs w:val="20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t>附件2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从事统计工作年限证明</w:t>
      </w:r>
    </w:p>
    <w:p>
      <w:pPr>
        <w:spacing w:line="560" w:lineRule="exact"/>
        <w:jc w:val="center"/>
        <w:rPr>
          <w:rFonts w:hint="eastAsia" w:ascii="Times New Roman" w:hAnsi="Times New Roman" w:eastAsia="仿宋_GB2312" w:cs="Times New Roman"/>
          <w:b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报考中级统计资格考试用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从事统计相关工作已满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年。</w:t>
      </w:r>
    </w:p>
    <w:tbl>
      <w:tblPr>
        <w:tblStyle w:val="5"/>
        <w:tblW w:w="0" w:type="auto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8"/>
        <w:gridCol w:w="306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起  止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该同志在我单位工作期间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遵纪守法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无违反职业道德的行为。</w:t>
      </w: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600" w:firstLineChars="17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</w:t>
      </w:r>
    </w:p>
    <w:p>
      <w:pPr>
        <w:spacing w:line="56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pPr>
        <w:rPr>
          <w:rFonts w:ascii="华康简标题宋" w:hAnsi="宋体" w:eastAsia="华康简标题宋"/>
          <w:sz w:val="44"/>
          <w:szCs w:val="20"/>
        </w:rPr>
      </w:pPr>
      <w:r>
        <w:rPr>
          <w:rFonts w:hint="eastAsia" w:ascii="黑体" w:hAnsi="黑体" w:eastAsia="黑体"/>
          <w:sz w:val="32"/>
          <w:szCs w:val="20"/>
        </w:rPr>
        <w:t>附件</w:t>
      </w:r>
      <w:r>
        <w:rPr>
          <w:rFonts w:ascii="黑体" w:hAnsi="黑体" w:eastAsia="黑体"/>
          <w:sz w:val="32"/>
          <w:szCs w:val="20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温州市统计专业技术资格考试考后资格审查点</w:t>
      </w:r>
    </w:p>
    <w:tbl>
      <w:tblPr>
        <w:tblStyle w:val="5"/>
        <w:tblW w:w="9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944"/>
        <w:gridCol w:w="1404"/>
        <w:gridCol w:w="5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  <w:t>单</w:t>
            </w: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  <w:t>位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</w:rPr>
              <w:t>地   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温州市统计局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88968795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温州市行政中心1号楼545室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鹿城区统计局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88035270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鹿城区广场路广信大厦北门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2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楼2030办公室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龙湾区统计局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86966967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龙湾区行政管理中心大楼615室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瓯海区统计局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88509932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瓯海区行政审批中心2号楼</w:t>
            </w:r>
            <w:r>
              <w:rPr>
                <w:rFonts w:hint="eastAsia" w:ascii="Times New Roman" w:hAnsi="Times New Roman" w:eastAsia="仿宋_GB2312" w:cs="仿宋_GB2312"/>
                <w:i w:val="0"/>
                <w:caps w:val="0"/>
                <w:color w:val="171A1D"/>
                <w:spacing w:val="0"/>
                <w:sz w:val="28"/>
                <w:szCs w:val="28"/>
                <w:shd w:val="clear" w:color="auto" w:fill="FFFFFF"/>
              </w:rPr>
              <w:t>916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洞头区统计局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63350675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洞头区北岙街道车站路56号402室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乐清市统计局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61880335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乐清市伯乐东路888号A314室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瑞安市统计局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65810306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瑞安市万松东路379号财政大楼507室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永嘉县统计局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67222285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永嘉县县前路94号县政府大院主楼213室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文成县统计局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67861245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文成县大峃镇西门街50号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506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平阳县统计局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58198306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平阳县昆阳镇平阳大厦17楼1706室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泰顺县统计局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67568602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泰顺县罗阳镇泰分路150号5楼501室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苍南县统计局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68803716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苍南县行政中心307室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龙港市经发局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68675017</w:t>
            </w:r>
          </w:p>
        </w:tc>
        <w:tc>
          <w:tcPr>
            <w:tcW w:w="5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龙港市行政副中心1号楼6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楼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altName w:val="宋体"/>
    <w:panose1 w:val="0201060900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4BBB5F8"/>
    <w:rsid w:val="0022696F"/>
    <w:rsid w:val="003526AF"/>
    <w:rsid w:val="003E1198"/>
    <w:rsid w:val="0050536E"/>
    <w:rsid w:val="00582664"/>
    <w:rsid w:val="006204F7"/>
    <w:rsid w:val="00655A76"/>
    <w:rsid w:val="0069542A"/>
    <w:rsid w:val="00741682"/>
    <w:rsid w:val="00976A68"/>
    <w:rsid w:val="009961E1"/>
    <w:rsid w:val="009D49BA"/>
    <w:rsid w:val="00A325FF"/>
    <w:rsid w:val="00A42363"/>
    <w:rsid w:val="00A831CA"/>
    <w:rsid w:val="00A83CBD"/>
    <w:rsid w:val="00AD2AD9"/>
    <w:rsid w:val="00B22FD0"/>
    <w:rsid w:val="00BB3820"/>
    <w:rsid w:val="00CD5C85"/>
    <w:rsid w:val="00D51065"/>
    <w:rsid w:val="00DF1E2B"/>
    <w:rsid w:val="00F64C01"/>
    <w:rsid w:val="0E77342A"/>
    <w:rsid w:val="0F3F5D73"/>
    <w:rsid w:val="17A9055F"/>
    <w:rsid w:val="1F4D10C6"/>
    <w:rsid w:val="246B31B5"/>
    <w:rsid w:val="27BF9DF7"/>
    <w:rsid w:val="2A82464A"/>
    <w:rsid w:val="43BE0F70"/>
    <w:rsid w:val="45EE7219"/>
    <w:rsid w:val="53894F6C"/>
    <w:rsid w:val="5803458F"/>
    <w:rsid w:val="5DE4329A"/>
    <w:rsid w:val="5EEEAA38"/>
    <w:rsid w:val="5F9FA4EC"/>
    <w:rsid w:val="66774504"/>
    <w:rsid w:val="674A0B3E"/>
    <w:rsid w:val="6DF79BCA"/>
    <w:rsid w:val="6FEFEFC5"/>
    <w:rsid w:val="7AE1009A"/>
    <w:rsid w:val="7B7FD150"/>
    <w:rsid w:val="7BFFB01C"/>
    <w:rsid w:val="7EEB7F3F"/>
    <w:rsid w:val="7F7BE439"/>
    <w:rsid w:val="7F7F24E9"/>
    <w:rsid w:val="7FBED249"/>
    <w:rsid w:val="7FBF8065"/>
    <w:rsid w:val="7FD78722"/>
    <w:rsid w:val="7FD7FAED"/>
    <w:rsid w:val="7FFB8BB2"/>
    <w:rsid w:val="9C37A064"/>
    <w:rsid w:val="B9E27444"/>
    <w:rsid w:val="BDABA26D"/>
    <w:rsid w:val="BF7FED61"/>
    <w:rsid w:val="BFAF2FC8"/>
    <w:rsid w:val="BFBAB98D"/>
    <w:rsid w:val="DF73AB1A"/>
    <w:rsid w:val="EFFB4D6E"/>
    <w:rsid w:val="F4BBB5F8"/>
    <w:rsid w:val="F93F63AB"/>
    <w:rsid w:val="FB2FE325"/>
    <w:rsid w:val="FF9C7694"/>
    <w:rsid w:val="FFFE989A"/>
    <w:rsid w:val="FFFF6B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reatwall/&#26700;&#38754;/&#28201;&#24030;&#24066;&#32479;&#35745;&#23616;&#20851;&#20110;2025&#24180;&#24230;&#32479;&#35745;&#19987;&#19994;&#25216;&#26415;&#36164;&#26684;&#32771;&#35797;&#32771;&#21518;&#36164;&#26684;&#23457;&#26597;&#30340;&#36890;&#30693;%20(1)/&#28201;&#24030;&#24066;&#32479;&#35745;&#23616;&#20851;&#20110;2025&#24180;&#24230;&#32479;&#35745;&#19987;&#19994;&#25216;&#26415;&#36164;&#26684;&#32771;&#35797;&#32771;&#21518;&#36164;&#26684;&#23457;&#26597;&#30340;&#36890;&#30693;%20(1)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温州市统计局关于2025年度统计专业技术资格考试考后资格审查的通知 (1).dotx</Template>
  <Pages>6</Pages>
  <Words>1560</Words>
  <Characters>1725</Characters>
  <Lines>17</Lines>
  <Paragraphs>4</Paragraphs>
  <TotalTime>0</TotalTime>
  <ScaleCrop>false</ScaleCrop>
  <LinksUpToDate>false</LinksUpToDate>
  <CharactersWithSpaces>2204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2025-12-25T14:58:00Z</dcterms:created>
  <dc:creator>greatwall</dc:creator>
  <cp:lastModifiedBy>greatwall</cp:lastModifiedBy>
  <dcterms:modified xsi:type="dcterms:W3CDTF">2025-12-25T14:59:00Z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C8833BF04A3064479AE04C69DFD5529C</vt:lpwstr>
  </property>
</Properties>
</file>